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5A3" w:rsidRPr="000B0F64" w:rsidRDefault="009F05A3" w:rsidP="001B6167">
      <w:pPr>
        <w:spacing w:after="0" w:line="240" w:lineRule="auto"/>
        <w:rPr>
          <w:rFonts w:ascii="Times New Roman" w:hAnsi="Times New Roman"/>
          <w:lang w:val="ru-RU"/>
        </w:rPr>
      </w:pPr>
      <w:r>
        <w:rPr>
          <w:lang w:val="ru-RU"/>
        </w:rPr>
        <w:t xml:space="preserve">                                                                                                     </w:t>
      </w:r>
      <w:r w:rsidRPr="000B0F64">
        <w:rPr>
          <w:rFonts w:ascii="Times New Roman" w:hAnsi="Times New Roman"/>
          <w:lang w:val="ru-RU"/>
        </w:rPr>
        <w:t xml:space="preserve">Заведующему МАДОУ «Детский сад №5 «Камыр Батыр» </w:t>
      </w:r>
    </w:p>
    <w:p w:rsidR="009F05A3" w:rsidRPr="000B0F64" w:rsidRDefault="009F05A3" w:rsidP="000B0F64">
      <w:pPr>
        <w:spacing w:after="0" w:line="240" w:lineRule="auto"/>
        <w:jc w:val="right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                                  </w:t>
      </w:r>
      <w:r>
        <w:rPr>
          <w:rFonts w:ascii="Times New Roman" w:hAnsi="Times New Roman"/>
          <w:lang w:val="ru-RU"/>
        </w:rPr>
        <w:t xml:space="preserve">   </w:t>
      </w:r>
      <w:r w:rsidRPr="000B0F64">
        <w:rPr>
          <w:rFonts w:ascii="Times New Roman" w:hAnsi="Times New Roman"/>
          <w:lang w:val="ru-RU"/>
        </w:rPr>
        <w:t>общеразвивающего вида»  г. Нурлат Республики Татарстан.</w:t>
      </w:r>
    </w:p>
    <w:p w:rsidR="009F05A3" w:rsidRPr="000B0F64" w:rsidRDefault="009F05A3" w:rsidP="000B0F64">
      <w:pPr>
        <w:spacing w:after="0" w:line="240" w:lineRule="auto"/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         </w:t>
      </w:r>
      <w:r w:rsidRPr="000B0F64">
        <w:rPr>
          <w:rFonts w:ascii="Times New Roman" w:hAnsi="Times New Roman"/>
          <w:lang w:val="ru-RU"/>
        </w:rPr>
        <w:t>В.Ш.Марданшиной</w:t>
      </w:r>
    </w:p>
    <w:p w:rsidR="009F05A3" w:rsidRPr="000B0F64" w:rsidRDefault="009F05A3" w:rsidP="001B6167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                                                                              </w:t>
      </w:r>
      <w:r w:rsidRPr="000B0F64">
        <w:rPr>
          <w:rFonts w:ascii="Times New Roman" w:hAnsi="Times New Roman"/>
          <w:lang w:val="ru-RU"/>
        </w:rPr>
        <w:t>От _____________________________________________</w:t>
      </w:r>
    </w:p>
    <w:p w:rsidR="009F05A3" w:rsidRPr="000B0F64" w:rsidRDefault="009F05A3" w:rsidP="000B0F64">
      <w:pPr>
        <w:spacing w:after="0" w:line="240" w:lineRule="auto"/>
        <w:rPr>
          <w:rFonts w:ascii="Times New Roman" w:hAnsi="Times New Roman"/>
          <w:sz w:val="18"/>
          <w:szCs w:val="18"/>
          <w:lang w:val="ru-RU"/>
        </w:rPr>
      </w:pPr>
      <w:r>
        <w:rPr>
          <w:rFonts w:ascii="Times New Roman" w:hAnsi="Times New Roman"/>
          <w:sz w:val="18"/>
          <w:szCs w:val="18"/>
          <w:lang w:val="ru-RU"/>
        </w:rPr>
        <w:t xml:space="preserve">                                                                                                                                          </w:t>
      </w:r>
      <w:r w:rsidRPr="000B0F64">
        <w:rPr>
          <w:rFonts w:ascii="Times New Roman" w:hAnsi="Times New Roman"/>
          <w:sz w:val="18"/>
          <w:szCs w:val="18"/>
          <w:lang w:val="ru-RU"/>
        </w:rPr>
        <w:t xml:space="preserve">(ФИО родителя (законного представителя)         </w:t>
      </w:r>
    </w:p>
    <w:p w:rsidR="009F05A3" w:rsidRPr="000B0F64" w:rsidRDefault="009F05A3" w:rsidP="001B6167">
      <w:pPr>
        <w:spacing w:after="0" w:line="240" w:lineRule="auto"/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                                                                        </w:t>
      </w:r>
      <w:r w:rsidRPr="000B0F64">
        <w:rPr>
          <w:rFonts w:ascii="Times New Roman" w:hAnsi="Times New Roman"/>
          <w:lang w:val="ru-RU"/>
        </w:rPr>
        <w:t>Паспорт__________№__________выдан_____________</w:t>
      </w:r>
    </w:p>
    <w:p w:rsidR="009F05A3" w:rsidRPr="000B0F64" w:rsidRDefault="009F05A3" w:rsidP="001B6167">
      <w:pPr>
        <w:spacing w:after="0" w:line="240" w:lineRule="auto"/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                                                                        </w:t>
      </w:r>
      <w:r w:rsidRPr="000B0F64">
        <w:rPr>
          <w:rFonts w:ascii="Times New Roman" w:hAnsi="Times New Roman"/>
          <w:lang w:val="ru-RU"/>
        </w:rPr>
        <w:t>_______________________________________________</w:t>
      </w:r>
    </w:p>
    <w:p w:rsidR="009F05A3" w:rsidRPr="000B0F64" w:rsidRDefault="009F05A3" w:rsidP="001B6167">
      <w:pPr>
        <w:spacing w:after="0" w:line="240" w:lineRule="auto"/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                                                                        </w:t>
      </w:r>
      <w:r w:rsidRPr="000B0F64">
        <w:rPr>
          <w:rFonts w:ascii="Times New Roman" w:hAnsi="Times New Roman"/>
          <w:lang w:val="ru-RU"/>
        </w:rPr>
        <w:t>Проживающего (ей) по адресу:_____________________</w:t>
      </w:r>
    </w:p>
    <w:p w:rsidR="009F05A3" w:rsidRPr="000B0F64" w:rsidRDefault="009F05A3" w:rsidP="001B6167">
      <w:pPr>
        <w:spacing w:after="0" w:line="240" w:lineRule="auto"/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                                                                        </w:t>
      </w:r>
      <w:r w:rsidRPr="000B0F64">
        <w:rPr>
          <w:rFonts w:ascii="Times New Roman" w:hAnsi="Times New Roman"/>
          <w:lang w:val="ru-RU"/>
        </w:rPr>
        <w:t>_______________________________________________</w:t>
      </w:r>
    </w:p>
    <w:p w:rsidR="009F05A3" w:rsidRPr="000B0F64" w:rsidRDefault="009F05A3" w:rsidP="001B6167">
      <w:pPr>
        <w:spacing w:after="0" w:line="240" w:lineRule="auto"/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                                                                       </w:t>
      </w:r>
      <w:r w:rsidRPr="000B0F64">
        <w:rPr>
          <w:rFonts w:ascii="Times New Roman" w:hAnsi="Times New Roman"/>
          <w:lang w:val="ru-RU"/>
        </w:rPr>
        <w:t>Контактный телефон:_____________________________</w:t>
      </w:r>
    </w:p>
    <w:p w:rsidR="009F05A3" w:rsidRDefault="009F05A3" w:rsidP="000B0F6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bookmarkStart w:id="0" w:name="bookmark0"/>
    </w:p>
    <w:p w:rsidR="009F05A3" w:rsidRPr="000B0F64" w:rsidRDefault="009F05A3" w:rsidP="000B0F6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0B0F64">
        <w:rPr>
          <w:rFonts w:ascii="Times New Roman" w:hAnsi="Times New Roman"/>
          <w:b/>
          <w:sz w:val="24"/>
          <w:szCs w:val="24"/>
          <w:lang w:val="ru-RU"/>
        </w:rPr>
        <w:t>СОГЛАСИЕ</w:t>
      </w:r>
      <w:bookmarkEnd w:id="0"/>
    </w:p>
    <w:p w:rsidR="009F05A3" w:rsidRPr="000B0F64" w:rsidRDefault="009F05A3" w:rsidP="000B0F6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  <w:sectPr w:rsidR="009F05A3" w:rsidRPr="000B0F64" w:rsidSect="00EE2C96">
          <w:pgSz w:w="11909" w:h="16834"/>
          <w:pgMar w:top="284" w:right="569" w:bottom="284" w:left="709" w:header="0" w:footer="3" w:gutter="0"/>
          <w:cols w:space="720"/>
          <w:noEndnote/>
          <w:docGrid w:linePitch="360"/>
        </w:sectPr>
      </w:pPr>
      <w:r w:rsidRPr="000B0F64">
        <w:rPr>
          <w:rFonts w:ascii="Times New Roman" w:hAnsi="Times New Roman"/>
          <w:b/>
          <w:sz w:val="24"/>
          <w:szCs w:val="24"/>
          <w:lang w:val="ru-RU"/>
        </w:rPr>
        <w:t>на обработку персональных данных воспитанника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>Я,______________________________________, в соответствии с пунктом 1части 1 статьи 6 и статьи 9 Федерального закона от 27.07.2006 № 152-ФЗ «О персональных данных» своей волей и в своих интересах даю согласие МАДОУ «Детский сад № 5 «Камыр Батыр» общеразвивающего вида» г. Нурлат  РТ, зарегистрированному по адресу: г. Нурлат, улица им.А.К.Самаренкина д.9, на обработку персональных данных моего ребенка, ______________________________________,__________________года рождения вобъеме: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-фамилия, имя, </w:t>
      </w:r>
      <w:r>
        <w:rPr>
          <w:rFonts w:ascii="Times New Roman" w:hAnsi="Times New Roman"/>
          <w:lang w:val="ru-RU"/>
        </w:rPr>
        <w:t>отчество, дата и место рождения;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-пол;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-гражданство;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-адреса фактического места п</w:t>
      </w:r>
      <w:r>
        <w:rPr>
          <w:rFonts w:ascii="Times New Roman" w:hAnsi="Times New Roman"/>
          <w:lang w:val="ru-RU"/>
        </w:rPr>
        <w:t>роживания и регистрации по месту жительства</w:t>
      </w:r>
      <w:r w:rsidRPr="000B0F64">
        <w:rPr>
          <w:rFonts w:ascii="Times New Roman" w:hAnsi="Times New Roman"/>
          <w:lang w:val="ru-RU"/>
        </w:rPr>
        <w:t>;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-почтовые и электронные адреса;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-номера телефонов;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>-сведения о родителях, законных представителях (фамилия, имя, отчество, дата и место рождения, пол, гражданство, должность, место работы, адреса, номера телефонов, кем приходится ребенку, ИНН, СНИЛС);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-сведения о семье (категория семьи для оказания помощи и отчетности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- родители-инвалиды, неполная семья, ребенок-сирота);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-сведения о личных качествах, поведении воспитанника;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-сведения о состоянии здоровья (группа здоровья, инвалидность, хронические заболевания, прививки);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-информация, указанная в портфолио воспитанника;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-фотографии.</w:t>
      </w:r>
    </w:p>
    <w:p w:rsidR="009F05A3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>в целях</w:t>
      </w:r>
      <w:r>
        <w:rPr>
          <w:rFonts w:ascii="Times New Roman" w:hAnsi="Times New Roman"/>
          <w:lang w:val="ru-RU"/>
        </w:rPr>
        <w:t>: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>обеспечения соблюдения требований Федерального закона от 29.12.2012 № 273-ФЭ «Об образовании в Российской Федерации» и иных нормативных правовых актов сферы образования;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-предоставления льгот, гарантий и компенсаций по оплате детского сада;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-безопасности и охраны здоровья воспитанника;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-размещения фотографий на сайте детского сада;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-заполнения базы данных автоматизированной информационной системы (АИС) «Электронный детский сад».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>Под обработкой необходимо понимать: сбор, систематизацию, накопление, хранение, уточнение (обновление, изменение), использование, распространение, обезличивание, блокирование, уничтожение, хранение данных при автоматизированной и без использования средств автоматизации обработке.</w:t>
      </w:r>
    </w:p>
    <w:p w:rsidR="009F05A3" w:rsidRPr="000B0F64" w:rsidRDefault="009F05A3" w:rsidP="000B0F64">
      <w:pPr>
        <w:tabs>
          <w:tab w:val="left" w:leader="underscore" w:pos="7987"/>
        </w:tabs>
        <w:spacing w:after="0" w:line="240" w:lineRule="auto"/>
        <w:ind w:right="-522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С обработкой и передачей персональных данных определенному кругу лиц (медицинские работники, отдел образования Исполнительного комитета Нурлатского муниципального района Республики Татарстан, образовательные учреждения, «Сбербанк», «АК - Барс банк» и др.), а также с хранением персональных данных в течение сроков хранения, установленных действующим законодательством, согласен (на)___________.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Обязуюсь сообщать МАДОУ «Детский сад № 5 «Камыр Батыр» об изменении персональных данных </w:t>
      </w:r>
      <w:r w:rsidRPr="000B0F64">
        <w:rPr>
          <w:rFonts w:ascii="Times New Roman" w:hAnsi="Times New Roman"/>
          <w:lang w:val="ru-RU"/>
        </w:rPr>
        <w:tab/>
        <w:t xml:space="preserve"> в течение месяца после того, как они изменились.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Об ответственности за предоставление недостоверных персональных данных предупреждена.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Подтверждаю, что ознакомлена с документами МАДОУ «Детский сад № 5 «Камыр Батыр», устанавливающими порядок обработки персональных данных, а также с моими правами и обязанностями.</w:t>
      </w:r>
    </w:p>
    <w:p w:rsidR="009F05A3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>Предупреждена, что согласие на обработку персональных данных может быть отозвано мною путем направления МАДОУ «Детский сад № 5 «Камыр Батыр» письменного отзыва.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Если вы не согласны с отдельным пунктом в указанных перечнях, его следует зачеркнуть. В этом случае соответствующие данные Вы будете предоставлять в соответствующие органы и организации самостоятельно.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Настоящее согласие действует со дня его подписания до момента отчисления  </w:t>
      </w:r>
      <w:r w:rsidRPr="000B0F64">
        <w:rPr>
          <w:rFonts w:ascii="Times New Roman" w:hAnsi="Times New Roman"/>
          <w:lang w:val="ru-RU"/>
        </w:rPr>
        <w:tab/>
        <w:t>из МАДОУ «Детский сад № 5 «Камыр Батыр»</w:t>
      </w: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</w:p>
    <w:p w:rsidR="009F05A3" w:rsidRPr="000B0F64" w:rsidRDefault="009F05A3" w:rsidP="000B0F64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0B0F64">
        <w:rPr>
          <w:rFonts w:ascii="Times New Roman" w:hAnsi="Times New Roman"/>
          <w:lang w:val="ru-RU"/>
        </w:rPr>
        <w:t xml:space="preserve">    ___________</w:t>
      </w:r>
      <w:r w:rsidRPr="000B0F64">
        <w:rPr>
          <w:rFonts w:ascii="Times New Roman" w:hAnsi="Times New Roman"/>
          <w:lang w:val="ru-RU"/>
        </w:rPr>
        <w:tab/>
        <w:t xml:space="preserve">               _________________</w:t>
      </w:r>
      <w:r w:rsidRPr="000B0F64">
        <w:rPr>
          <w:rFonts w:ascii="Times New Roman" w:hAnsi="Times New Roman"/>
          <w:lang w:val="ru-RU"/>
        </w:rPr>
        <w:tab/>
        <w:t xml:space="preserve">                     </w:t>
      </w:r>
      <w:r>
        <w:rPr>
          <w:rFonts w:ascii="Times New Roman" w:hAnsi="Times New Roman"/>
          <w:lang w:val="ru-RU"/>
        </w:rPr>
        <w:t xml:space="preserve">           </w:t>
      </w:r>
      <w:r w:rsidRPr="000B0F64">
        <w:rPr>
          <w:rFonts w:ascii="Times New Roman" w:hAnsi="Times New Roman"/>
          <w:lang w:val="ru-RU"/>
        </w:rPr>
        <w:t xml:space="preserve">    ________________________</w:t>
      </w:r>
    </w:p>
    <w:p w:rsidR="009F05A3" w:rsidRPr="000B0F64" w:rsidRDefault="009F05A3" w:rsidP="000B0F64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  <w:sectPr w:rsidR="009F05A3" w:rsidRPr="000B0F64" w:rsidSect="0019183A">
          <w:type w:val="continuous"/>
          <w:pgSz w:w="11909" w:h="16834"/>
          <w:pgMar w:top="851" w:right="569" w:bottom="851" w:left="709" w:header="0" w:footer="3" w:gutter="0"/>
          <w:cols w:space="720"/>
          <w:noEndnote/>
          <w:docGrid w:linePitch="360"/>
        </w:sectPr>
      </w:pPr>
      <w:r>
        <w:rPr>
          <w:rFonts w:ascii="Times New Roman" w:hAnsi="Times New Roman"/>
          <w:sz w:val="20"/>
          <w:szCs w:val="20"/>
          <w:lang w:val="ru-RU"/>
        </w:rPr>
        <w:t xml:space="preserve">                </w:t>
      </w:r>
      <w:r w:rsidRPr="000B0F64">
        <w:rPr>
          <w:rFonts w:ascii="Times New Roman" w:hAnsi="Times New Roman"/>
          <w:sz w:val="20"/>
          <w:szCs w:val="20"/>
          <w:lang w:val="ru-RU"/>
        </w:rPr>
        <w:t>дата</w:t>
      </w:r>
      <w:r w:rsidRPr="000B0F64">
        <w:rPr>
          <w:rFonts w:ascii="Times New Roman" w:hAnsi="Times New Roman"/>
          <w:sz w:val="20"/>
          <w:szCs w:val="20"/>
          <w:lang w:val="ru-RU"/>
        </w:rPr>
        <w:tab/>
        <w:t xml:space="preserve">                                           подпись                                       </w:t>
      </w:r>
      <w:r>
        <w:rPr>
          <w:rFonts w:ascii="Times New Roman" w:hAnsi="Times New Roman"/>
          <w:sz w:val="20"/>
          <w:szCs w:val="20"/>
          <w:lang w:val="ru-RU"/>
        </w:rPr>
        <w:t xml:space="preserve">                    расшифровка подписи</w:t>
      </w:r>
    </w:p>
    <w:p w:rsidR="009F05A3" w:rsidRPr="00D435DA" w:rsidRDefault="009F05A3" w:rsidP="00D7172C">
      <w:pPr>
        <w:tabs>
          <w:tab w:val="left" w:leader="underscore" w:pos="2112"/>
          <w:tab w:val="left" w:leader="underscore" w:pos="3778"/>
          <w:tab w:val="left" w:leader="underscore" w:pos="4670"/>
        </w:tabs>
        <w:spacing w:after="0" w:line="240" w:lineRule="auto"/>
        <w:rPr>
          <w:sz w:val="20"/>
          <w:szCs w:val="20"/>
          <w:lang w:val="ru-RU"/>
        </w:rPr>
      </w:pPr>
      <w:bookmarkStart w:id="1" w:name="_GoBack"/>
      <w:bookmarkEnd w:id="1"/>
    </w:p>
    <w:sectPr w:rsidR="009F05A3" w:rsidRPr="00D435DA" w:rsidSect="00265D1D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7E6275"/>
    <w:multiLevelType w:val="hybridMultilevel"/>
    <w:tmpl w:val="D9DEBE8C"/>
    <w:lvl w:ilvl="0" w:tplc="BEF0B0C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7349"/>
    <w:rsid w:val="0008584C"/>
    <w:rsid w:val="00093F6B"/>
    <w:rsid w:val="0009716F"/>
    <w:rsid w:val="000B0F64"/>
    <w:rsid w:val="000C6444"/>
    <w:rsid w:val="00136D4C"/>
    <w:rsid w:val="0019183A"/>
    <w:rsid w:val="001B6167"/>
    <w:rsid w:val="001C557C"/>
    <w:rsid w:val="00264502"/>
    <w:rsid w:val="002647AD"/>
    <w:rsid w:val="00265D1D"/>
    <w:rsid w:val="00323DC1"/>
    <w:rsid w:val="003A030E"/>
    <w:rsid w:val="003D6ABB"/>
    <w:rsid w:val="0050635F"/>
    <w:rsid w:val="005476D1"/>
    <w:rsid w:val="0058531E"/>
    <w:rsid w:val="005A2F12"/>
    <w:rsid w:val="00694BD3"/>
    <w:rsid w:val="00823CC5"/>
    <w:rsid w:val="00850564"/>
    <w:rsid w:val="00893262"/>
    <w:rsid w:val="008A2BE6"/>
    <w:rsid w:val="008E3CBD"/>
    <w:rsid w:val="00907A59"/>
    <w:rsid w:val="00943A14"/>
    <w:rsid w:val="0099648C"/>
    <w:rsid w:val="009F05A3"/>
    <w:rsid w:val="00B04EA6"/>
    <w:rsid w:val="00B55D75"/>
    <w:rsid w:val="00B67349"/>
    <w:rsid w:val="00B736A2"/>
    <w:rsid w:val="00C71383"/>
    <w:rsid w:val="00C91C5C"/>
    <w:rsid w:val="00C9622E"/>
    <w:rsid w:val="00D435DA"/>
    <w:rsid w:val="00D7172C"/>
    <w:rsid w:val="00DF26EA"/>
    <w:rsid w:val="00E40D1D"/>
    <w:rsid w:val="00EA476A"/>
    <w:rsid w:val="00EE2C96"/>
    <w:rsid w:val="00EF7022"/>
    <w:rsid w:val="00F22AEE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6ABB"/>
    <w:pPr>
      <w:spacing w:after="200" w:line="276" w:lineRule="auto"/>
    </w:pPr>
    <w:rPr>
      <w:rFonts w:eastAsia="Times New Roman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893262"/>
    <w:pPr>
      <w:keepNext/>
      <w:spacing w:after="0" w:line="240" w:lineRule="auto"/>
      <w:ind w:left="-720"/>
      <w:outlineLvl w:val="4"/>
    </w:pPr>
    <w:rPr>
      <w:rFonts w:ascii="Times New Roman" w:hAnsi="Times New Roman"/>
      <w:sz w:val="28"/>
      <w:szCs w:val="24"/>
      <w:lang w:val="ru-RU"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893262"/>
    <w:rPr>
      <w:rFonts w:ascii="Times New Roman" w:hAnsi="Times New Roman" w:cs="Times New Roman"/>
      <w:sz w:val="24"/>
      <w:szCs w:val="24"/>
      <w:lang w:eastAsia="ru-RU"/>
    </w:rPr>
  </w:style>
  <w:style w:type="paragraph" w:styleId="NoSpacing">
    <w:name w:val="No Spacing"/>
    <w:uiPriority w:val="99"/>
    <w:qFormat/>
    <w:rsid w:val="003D6ABB"/>
    <w:rPr>
      <w:rFonts w:eastAsia="Times New Roman"/>
    </w:rPr>
  </w:style>
  <w:style w:type="paragraph" w:styleId="ListParagraph">
    <w:name w:val="List Paragraph"/>
    <w:basedOn w:val="Normal"/>
    <w:uiPriority w:val="99"/>
    <w:qFormat/>
    <w:rsid w:val="003D6AB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3D6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D6ABB"/>
    <w:rPr>
      <w:rFonts w:ascii="Tahoma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semiHidden/>
    <w:rsid w:val="00B55D75"/>
    <w:rPr>
      <w:rFonts w:ascii="Times New Roman" w:hAnsi="Times New Roman" w:cs="Times New Roman"/>
      <w:color w:val="0000FF"/>
      <w:u w:val="single"/>
    </w:rPr>
  </w:style>
  <w:style w:type="paragraph" w:customStyle="1" w:styleId="2">
    <w:name w:val="Без интервала2"/>
    <w:uiPriority w:val="99"/>
    <w:rsid w:val="00B55D75"/>
    <w:rPr>
      <w:rFonts w:eastAsia="Times New Roman"/>
    </w:rPr>
  </w:style>
  <w:style w:type="table" w:styleId="TableGrid">
    <w:name w:val="Table Grid"/>
    <w:basedOn w:val="TableNormal"/>
    <w:uiPriority w:val="99"/>
    <w:rsid w:val="00265D1D"/>
    <w:rPr>
      <w:rFonts w:ascii="Times New Roman" w:eastAsia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971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54</TotalTime>
  <Pages>2</Pages>
  <Words>751</Words>
  <Characters>4282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19</cp:revision>
  <cp:lastPrinted>2019-03-21T06:10:00Z</cp:lastPrinted>
  <dcterms:created xsi:type="dcterms:W3CDTF">2019-03-20T14:00:00Z</dcterms:created>
  <dcterms:modified xsi:type="dcterms:W3CDTF">2019-03-21T08:38:00Z</dcterms:modified>
</cp:coreProperties>
</file>